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1D1" w:rsidRDefault="004D11D1" w:rsidP="00A22ED4">
      <w:pPr>
        <w:spacing w:after="0" w:line="240" w:lineRule="auto"/>
        <w:rPr>
          <w:rFonts w:ascii="Book Antiqua" w:hAnsi="Book Antiqua"/>
          <w:b/>
          <w:bCs/>
          <w:color w:val="FF4500"/>
          <w:sz w:val="24"/>
          <w:szCs w:val="24"/>
          <w:lang w:eastAsia="ru-RU"/>
        </w:rPr>
      </w:pPr>
    </w:p>
    <w:p w:rsidR="004D11D1" w:rsidRDefault="004D11D1" w:rsidP="00A22ED4">
      <w:pPr>
        <w:spacing w:after="0" w:line="240" w:lineRule="auto"/>
        <w:rPr>
          <w:rFonts w:ascii="Book Antiqua" w:hAnsi="Book Antiqua"/>
          <w:b/>
          <w:bCs/>
          <w:color w:val="FF4500"/>
          <w:sz w:val="24"/>
          <w:szCs w:val="24"/>
          <w:lang w:eastAsia="ru-RU"/>
        </w:rPr>
      </w:pPr>
    </w:p>
    <w:p w:rsidR="004D11D1" w:rsidRDefault="004D11D1" w:rsidP="00A22ED4">
      <w:pPr>
        <w:spacing w:after="0" w:line="240" w:lineRule="auto"/>
        <w:rPr>
          <w:rFonts w:ascii="Book Antiqua" w:hAnsi="Book Antiqua"/>
          <w:b/>
          <w:bCs/>
          <w:color w:val="FF4500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://edu66.ru/77/media/234567234567.jpg" style="position:absolute;margin-left:-55.75pt;margin-top:-11.8pt;width:153.9pt;height:137.55pt;z-index:251658240;visibility:visible;mso-wrap-distance-left:0;mso-wrap-distance-right:0;mso-position-vertical-relative:line" o:allowoverlap="f">
            <v:imagedata r:id="rId4" o:title=""/>
            <w10:wrap type="square"/>
          </v:shape>
        </w:pict>
      </w:r>
      <w:r>
        <w:rPr>
          <w:rFonts w:ascii="Book Antiqua" w:hAnsi="Book Antiqua"/>
          <w:b/>
          <w:bCs/>
          <w:color w:val="FF4500"/>
          <w:sz w:val="24"/>
          <w:szCs w:val="24"/>
          <w:lang w:eastAsia="ru-RU"/>
        </w:rPr>
        <w:t xml:space="preserve">                              </w:t>
      </w:r>
      <w:r w:rsidRPr="004D5FA7">
        <w:rPr>
          <w:rFonts w:ascii="Book Antiqua" w:hAnsi="Book Antiqua"/>
          <w:b/>
          <w:bCs/>
          <w:color w:val="FF4500"/>
          <w:sz w:val="24"/>
          <w:szCs w:val="24"/>
          <w:lang w:eastAsia="ru-RU"/>
        </w:rPr>
        <w:t>Акция "Красная ленточка"</w:t>
      </w:r>
    </w:p>
    <w:p w:rsidR="004D11D1" w:rsidRPr="00C13DF7" w:rsidRDefault="004D11D1" w:rsidP="00C13DF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15E4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C13DF7">
        <w:rPr>
          <w:rFonts w:ascii="Times New Roman" w:hAnsi="Times New Roman"/>
          <w:sz w:val="24"/>
          <w:szCs w:val="24"/>
          <w:lang w:eastAsia="ru-RU"/>
        </w:rPr>
        <w:t xml:space="preserve">С 1ноября  по 1 декабря 2013 года в нашей школе проводились мероприятия, посвященные Всемирному дню борьбы со СПИДом в рамках месячника «Школа против наркотиков и СПИДа». </w:t>
      </w:r>
    </w:p>
    <w:p w:rsidR="004D11D1" w:rsidRPr="00C13DF7" w:rsidRDefault="004D11D1" w:rsidP="00A22E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13DF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C13DF7">
        <w:rPr>
          <w:rFonts w:ascii="Times New Roman" w:hAnsi="Times New Roman"/>
          <w:sz w:val="24"/>
          <w:szCs w:val="24"/>
          <w:lang w:eastAsia="ru-RU"/>
        </w:rPr>
        <w:t xml:space="preserve"> В рамках этого учащиеся акцию в школе. </w:t>
      </w:r>
    </w:p>
    <w:p w:rsidR="004D11D1" w:rsidRPr="00C13DF7" w:rsidRDefault="004D11D1" w:rsidP="00A22ED4">
      <w:pPr>
        <w:pStyle w:val="NormalWeb"/>
        <w:shd w:val="clear" w:color="auto" w:fill="EFF0E8"/>
        <w:spacing w:before="0" w:beforeAutospacing="0" w:after="0" w:afterAutospacing="0" w:line="315" w:lineRule="atLeast"/>
        <w:jc w:val="both"/>
        <w:rPr>
          <w:color w:val="888888"/>
        </w:rPr>
      </w:pPr>
      <w:r w:rsidRPr="00C13DF7">
        <w:rPr>
          <w:color w:val="000000"/>
          <w:bdr w:val="none" w:sz="0" w:space="0" w:color="auto" w:frame="1"/>
        </w:rPr>
        <w:t xml:space="preserve">Во всем мире сегодня говорят о СПИДе, о том, какую угрозу существованию человечества несет эта глобальная эпидемия. 1 декабря Всемирный день борьбы со СПИДом служит делу укрепления организованных усилий по борьбе с пандемией ВИЧ-инфекции и СПИДа, распространяющейся по всем регионам мира. Символом борьбы со СПИДом является красная ленточка. </w:t>
      </w:r>
    </w:p>
    <w:p w:rsidR="004D11D1" w:rsidRPr="00C13DF7" w:rsidRDefault="004D11D1" w:rsidP="00A22ED4">
      <w:pPr>
        <w:pStyle w:val="NormalWeb"/>
        <w:shd w:val="clear" w:color="auto" w:fill="EFF0E8"/>
        <w:spacing w:before="0" w:beforeAutospacing="0" w:after="0" w:afterAutospacing="0" w:line="315" w:lineRule="atLeast"/>
        <w:jc w:val="both"/>
        <w:rPr>
          <w:color w:val="888888"/>
        </w:rPr>
      </w:pPr>
      <w:r>
        <w:rPr>
          <w:color w:val="000000"/>
          <w:bdr w:val="none" w:sz="0" w:space="0" w:color="auto" w:frame="1"/>
        </w:rPr>
        <w:t xml:space="preserve">Обучающиеся </w:t>
      </w:r>
      <w:r w:rsidRPr="00C13DF7">
        <w:rPr>
          <w:color w:val="000000"/>
          <w:bdr w:val="none" w:sz="0" w:space="0" w:color="auto" w:frame="1"/>
        </w:rPr>
        <w:t xml:space="preserve"> </w:t>
      </w:r>
      <w:r w:rsidRPr="00C13DF7">
        <w:t>11 кла</w:t>
      </w:r>
      <w:r>
        <w:t xml:space="preserve">сса решили организовать в школе </w:t>
      </w:r>
      <w:r w:rsidRPr="00C13DF7">
        <w:t xml:space="preserve"> </w:t>
      </w:r>
      <w:r>
        <w:rPr>
          <w:color w:val="000000"/>
          <w:bdr w:val="none" w:sz="0" w:space="0" w:color="auto" w:frame="1"/>
        </w:rPr>
        <w:t>акцию «АЛАЯ ЛЕНТОЧКА» в</w:t>
      </w:r>
      <w:r w:rsidRPr="00C13DF7">
        <w:rPr>
          <w:color w:val="000000"/>
          <w:bdr w:val="none" w:sz="0" w:space="0" w:color="auto" w:frame="1"/>
        </w:rPr>
        <w:t xml:space="preserve">    рамках Всемирного дня б</w:t>
      </w:r>
      <w:r>
        <w:rPr>
          <w:color w:val="000000"/>
          <w:bdr w:val="none" w:sz="0" w:space="0" w:color="auto" w:frame="1"/>
        </w:rPr>
        <w:t>орьбы со СПИДом.</w:t>
      </w:r>
      <w:r w:rsidRPr="00C13DF7">
        <w:rPr>
          <w:color w:val="000000"/>
          <w:bdr w:val="none" w:sz="0" w:space="0" w:color="auto" w:frame="1"/>
        </w:rPr>
        <w:t xml:space="preserve"> </w:t>
      </w:r>
      <w:r w:rsidRPr="00C13DF7">
        <w:t>Ребята изготовили </w:t>
      </w:r>
      <w:r w:rsidRPr="00C13DF7">
        <w:rPr>
          <w:b/>
          <w:bCs/>
          <w:color w:val="000096"/>
        </w:rPr>
        <w:t>красные ленточки, которые вместе с листовками вручили учащимся школы, провели профилактические пятиминутки и распространили буклеты.</w:t>
      </w:r>
      <w:r w:rsidRPr="00C13DF7">
        <w:t> </w:t>
      </w:r>
      <w:r w:rsidRPr="00C13DF7">
        <w:rPr>
          <w:color w:val="000000"/>
          <w:bdr w:val="none" w:sz="0" w:space="0" w:color="auto" w:frame="1"/>
        </w:rPr>
        <w:t>За время акции было роздано более 50 лент. Получается, что сегодня, как минимум пятьдесят людей, хоть на секунду задумались о важной и актуальной проблеме нашей страны.</w:t>
      </w:r>
    </w:p>
    <w:p w:rsidR="004D11D1" w:rsidRPr="00C13DF7" w:rsidRDefault="004D11D1" w:rsidP="00A22ED4">
      <w:pPr>
        <w:pStyle w:val="NormalWeb"/>
        <w:shd w:val="clear" w:color="auto" w:fill="EFF0E8"/>
        <w:spacing w:before="0" w:beforeAutospacing="0" w:after="0" w:afterAutospacing="0" w:line="315" w:lineRule="atLeast"/>
        <w:jc w:val="both"/>
        <w:rPr>
          <w:color w:val="888888"/>
        </w:rPr>
      </w:pPr>
      <w:r w:rsidRPr="00C13DF7">
        <w:rPr>
          <w:color w:val="000000"/>
          <w:bdr w:val="none" w:sz="0" w:space="0" w:color="auto" w:frame="1"/>
        </w:rPr>
        <w:t>Алая лента стала символом нашего сострадания, поддержки и надежды на будущее без СПИДа. Самая большая надежда, связанная с этим проектом — это то, что к 1 декабря, Всемирному дню борьбы со СПИДом, эти ленты будут носить во всем мире.</w:t>
      </w:r>
    </w:p>
    <w:p w:rsidR="004D11D1" w:rsidRPr="00C13DF7" w:rsidRDefault="004D11D1" w:rsidP="008C3E6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13DF7">
        <w:rPr>
          <w:rFonts w:ascii="Times New Roman" w:hAnsi="Times New Roman"/>
          <w:sz w:val="24"/>
          <w:szCs w:val="24"/>
          <w:lang w:eastAsia="ru-RU"/>
        </w:rPr>
        <w:t xml:space="preserve">Теперь многие в школе знают, что красная ленточка - это символ осознания людьми важности проблемы СПИДа,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13DF7">
        <w:rPr>
          <w:rFonts w:ascii="Times New Roman" w:hAnsi="Times New Roman"/>
          <w:sz w:val="24"/>
          <w:szCs w:val="24"/>
          <w:lang w:eastAsia="ru-RU"/>
        </w:rPr>
        <w:t>это символ памяти о сотнях тысяч людей, унесенных этой жестокой болезнью.</w:t>
      </w:r>
    </w:p>
    <w:p w:rsidR="004D11D1" w:rsidRPr="004D5FA7" w:rsidRDefault="004D11D1" w:rsidP="008C3E6A">
      <w:pPr>
        <w:spacing w:after="0" w:line="240" w:lineRule="auto"/>
        <w:rPr>
          <w:rFonts w:ascii="Verdana" w:hAnsi="Verdana"/>
          <w:color w:val="000000"/>
          <w:sz w:val="17"/>
          <w:szCs w:val="17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9355"/>
      </w:tblGrid>
      <w:tr w:rsidR="004D11D1" w:rsidRPr="003B36E0" w:rsidTr="00AE1344"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D11D1" w:rsidRPr="00A415E4" w:rsidRDefault="004D11D1" w:rsidP="00AE1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upper111"/>
          </w:p>
          <w:p w:rsidR="004D11D1" w:rsidRPr="004D5FA7" w:rsidRDefault="004D11D1" w:rsidP="00C13DF7">
            <w:pPr>
              <w:spacing w:after="0" w:line="240" w:lineRule="auto"/>
              <w:rPr>
                <w:rFonts w:ascii="Verdana" w:hAnsi="Verdana"/>
                <w:sz w:val="16"/>
                <w:szCs w:val="16"/>
                <w:lang w:eastAsia="ru-RU"/>
              </w:rPr>
            </w:pPr>
          </w:p>
        </w:tc>
      </w:tr>
      <w:bookmarkEnd w:id="0"/>
    </w:tbl>
    <w:p w:rsidR="004D11D1" w:rsidRDefault="004D11D1" w:rsidP="008C3E6A"/>
    <w:p w:rsidR="004D11D1" w:rsidRPr="007D295A" w:rsidRDefault="004D11D1" w:rsidP="007D295A">
      <w:pPr>
        <w:jc w:val="right"/>
        <w:rPr>
          <w:rFonts w:ascii="Times New Roman" w:hAnsi="Times New Roman"/>
          <w:sz w:val="24"/>
          <w:szCs w:val="24"/>
        </w:rPr>
      </w:pPr>
      <w:r w:rsidRPr="007D295A">
        <w:rPr>
          <w:rFonts w:ascii="Times New Roman" w:hAnsi="Times New Roman"/>
          <w:sz w:val="24"/>
          <w:szCs w:val="24"/>
        </w:rPr>
        <w:t>Обучающаяся 11 класса Казминова Татьяна</w:t>
      </w:r>
    </w:p>
    <w:p w:rsidR="004D11D1" w:rsidRPr="00EC3C3E" w:rsidRDefault="004D11D1" w:rsidP="00EC3C3E"/>
    <w:p w:rsidR="004D11D1" w:rsidRPr="00EC3C3E" w:rsidRDefault="004D11D1" w:rsidP="00EC3C3E"/>
    <w:p w:rsidR="004D11D1" w:rsidRPr="00EC3C3E" w:rsidRDefault="004D11D1" w:rsidP="00EC3C3E"/>
    <w:p w:rsidR="004D11D1" w:rsidRPr="00EC3C3E" w:rsidRDefault="004D11D1" w:rsidP="00EC3C3E"/>
    <w:p w:rsidR="004D11D1" w:rsidRPr="00EC3C3E" w:rsidRDefault="004D11D1" w:rsidP="00EC3C3E"/>
    <w:p w:rsidR="004D11D1" w:rsidRPr="00EC3C3E" w:rsidRDefault="004D11D1" w:rsidP="00EC3C3E"/>
    <w:p w:rsidR="004D11D1" w:rsidRPr="00EC3C3E" w:rsidRDefault="004D11D1" w:rsidP="00EC3C3E"/>
    <w:p w:rsidR="004D11D1" w:rsidRPr="00EC3C3E" w:rsidRDefault="004D11D1" w:rsidP="00EC3C3E"/>
    <w:p w:rsidR="004D11D1" w:rsidRDefault="004D11D1" w:rsidP="00EC3C3E"/>
    <w:p w:rsidR="004D11D1" w:rsidRPr="00EC3C3E" w:rsidRDefault="004D11D1" w:rsidP="00EC3C3E"/>
    <w:p w:rsidR="004D11D1" w:rsidRDefault="004D11D1" w:rsidP="008C3E6A">
      <w:r>
        <w:rPr>
          <w:noProof/>
          <w:lang w:eastAsia="ru-RU"/>
        </w:rPr>
        <w:pict>
          <v:shape id="Рисунок 2" o:spid="_x0000_i1025" type="#_x0000_t75" style="width:468pt;height:351pt;visibility:visible">
            <v:imagedata r:id="rId5" o:title=""/>
          </v:shape>
        </w:pict>
      </w:r>
    </w:p>
    <w:p w:rsidR="004D11D1" w:rsidRPr="00EC3C3E" w:rsidRDefault="004D11D1" w:rsidP="00EC3C3E">
      <w:pPr>
        <w:jc w:val="center"/>
        <w:rPr>
          <w:rFonts w:ascii="Times New Roman" w:hAnsi="Times New Roman"/>
          <w:sz w:val="24"/>
          <w:szCs w:val="24"/>
        </w:rPr>
      </w:pPr>
      <w:r w:rsidRPr="00EC3C3E">
        <w:rPr>
          <w:rFonts w:ascii="Times New Roman" w:hAnsi="Times New Roman"/>
          <w:sz w:val="24"/>
          <w:szCs w:val="24"/>
        </w:rPr>
        <w:t>Волонтёры 11 класса перед вручением красных ленточек и буклетов</w:t>
      </w:r>
    </w:p>
    <w:p w:rsidR="004D11D1" w:rsidRDefault="004D11D1" w:rsidP="008C3E6A"/>
    <w:p w:rsidR="004D11D1" w:rsidRDefault="004D11D1" w:rsidP="008C3E6A">
      <w:r>
        <w:rPr>
          <w:noProof/>
          <w:lang w:eastAsia="ru-RU"/>
        </w:rPr>
        <w:pict>
          <v:shape id="Рисунок 3" o:spid="_x0000_i1026" type="#_x0000_t75" style="width:468pt;height:351pt;visibility:visible">
            <v:imagedata r:id="rId6" o:title=""/>
          </v:shape>
        </w:pict>
      </w:r>
    </w:p>
    <w:p w:rsidR="004D11D1" w:rsidRPr="00EC3C3E" w:rsidRDefault="004D11D1" w:rsidP="00EC3C3E">
      <w:pPr>
        <w:jc w:val="center"/>
        <w:rPr>
          <w:rFonts w:ascii="Times New Roman" w:hAnsi="Times New Roman"/>
          <w:sz w:val="24"/>
          <w:szCs w:val="24"/>
        </w:rPr>
      </w:pPr>
      <w:r w:rsidRPr="00EC3C3E">
        <w:rPr>
          <w:rFonts w:ascii="Times New Roman" w:hAnsi="Times New Roman"/>
          <w:sz w:val="24"/>
          <w:szCs w:val="24"/>
        </w:rPr>
        <w:t>Вручение красных ленточек учителям и учащимся школы</w:t>
      </w:r>
    </w:p>
    <w:p w:rsidR="004D11D1" w:rsidRDefault="004D11D1" w:rsidP="008C3E6A">
      <w:r>
        <w:rPr>
          <w:noProof/>
          <w:lang w:eastAsia="ru-RU"/>
        </w:rPr>
        <w:pict>
          <v:shape id="Рисунок 5" o:spid="_x0000_i1027" type="#_x0000_t75" style="width:468pt;height:351pt;visibility:visible">
            <v:imagedata r:id="rId7" o:title=""/>
          </v:shape>
        </w:pict>
      </w:r>
    </w:p>
    <w:p w:rsidR="004D11D1" w:rsidRPr="00184AFD" w:rsidRDefault="004D11D1" w:rsidP="008C3E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184AFD">
        <w:rPr>
          <w:rFonts w:ascii="Times New Roman" w:hAnsi="Times New Roman"/>
          <w:sz w:val="24"/>
          <w:szCs w:val="24"/>
        </w:rPr>
        <w:t>Старшеклассники  приняли активное участие  в акции «Красная ленточка»</w:t>
      </w:r>
    </w:p>
    <w:p w:rsidR="004D11D1" w:rsidRDefault="004D11D1" w:rsidP="008C3E6A"/>
    <w:p w:rsidR="004D11D1" w:rsidRDefault="004D11D1"/>
    <w:sectPr w:rsidR="004D11D1" w:rsidSect="00494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E6A"/>
    <w:rsid w:val="00184AFD"/>
    <w:rsid w:val="001B71D7"/>
    <w:rsid w:val="0020697C"/>
    <w:rsid w:val="002755DF"/>
    <w:rsid w:val="003B36E0"/>
    <w:rsid w:val="003C2DD8"/>
    <w:rsid w:val="003D0610"/>
    <w:rsid w:val="00494FA0"/>
    <w:rsid w:val="004D11D1"/>
    <w:rsid w:val="004D5FA7"/>
    <w:rsid w:val="0053127A"/>
    <w:rsid w:val="005D7A1A"/>
    <w:rsid w:val="006561E2"/>
    <w:rsid w:val="006D7CB1"/>
    <w:rsid w:val="007651F8"/>
    <w:rsid w:val="007D295A"/>
    <w:rsid w:val="00814459"/>
    <w:rsid w:val="00851ED4"/>
    <w:rsid w:val="00891B35"/>
    <w:rsid w:val="008C3E6A"/>
    <w:rsid w:val="008D0EF1"/>
    <w:rsid w:val="00970602"/>
    <w:rsid w:val="009A79C3"/>
    <w:rsid w:val="00A22ED4"/>
    <w:rsid w:val="00A408B2"/>
    <w:rsid w:val="00A415E4"/>
    <w:rsid w:val="00AD3D50"/>
    <w:rsid w:val="00AE1344"/>
    <w:rsid w:val="00B655C5"/>
    <w:rsid w:val="00B81C95"/>
    <w:rsid w:val="00BF13EA"/>
    <w:rsid w:val="00C0453E"/>
    <w:rsid w:val="00C13DF7"/>
    <w:rsid w:val="00C15361"/>
    <w:rsid w:val="00D4696D"/>
    <w:rsid w:val="00E0294B"/>
    <w:rsid w:val="00E759BB"/>
    <w:rsid w:val="00E87AFE"/>
    <w:rsid w:val="00EC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E6A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C3E6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C3E6A"/>
    <w:rPr>
      <w:rFonts w:ascii="Cambria" w:hAnsi="Cambria" w:cs="Times New Roman"/>
      <w:b/>
      <w:bCs/>
      <w:color w:val="4F81BD"/>
    </w:rPr>
  </w:style>
  <w:style w:type="paragraph" w:styleId="NormalWeb">
    <w:name w:val="Normal (Web)"/>
    <w:basedOn w:val="Normal"/>
    <w:uiPriority w:val="99"/>
    <w:rsid w:val="008C3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C3E6A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C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260</Words>
  <Characters>1482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Акция "Красная ленточка"</dc:title>
  <dc:subject/>
  <dc:creator>ACER</dc:creator>
  <cp:keywords/>
  <dc:description/>
  <cp:lastModifiedBy>Арзгир</cp:lastModifiedBy>
  <cp:revision>5</cp:revision>
  <dcterms:created xsi:type="dcterms:W3CDTF">2013-12-03T07:33:00Z</dcterms:created>
  <dcterms:modified xsi:type="dcterms:W3CDTF">2013-12-16T03:48:00Z</dcterms:modified>
</cp:coreProperties>
</file>